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753" w:rsidRPr="00F27FE4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  <w:r w:rsidRPr="00F27FE4">
        <w:rPr>
          <w:rFonts w:ascii="Times New Roman" w:hAnsi="Times New Roman" w:cs="Times New Roman"/>
          <w:b/>
          <w:bCs/>
          <w:i/>
          <w:iCs/>
          <w:sz w:val="44"/>
          <w:szCs w:val="44"/>
        </w:rPr>
        <w:t>Состав профсоюзного комитета  МАДОУ «Детский сад № 94 «Лилия»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bookmarkStart w:id="0" w:name="_GoBack"/>
      <w:bookmarkEnd w:id="0"/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Председатель профкома</w:t>
      </w:r>
    </w:p>
    <w:p w:rsidR="00CF5753" w:rsidRPr="005E2F5F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 w:rsidRPr="005E2F5F">
        <w:rPr>
          <w:rFonts w:ascii="Times New Roman" w:hAnsi="Times New Roman" w:cs="Times New Roman"/>
          <w:i/>
          <w:iCs/>
          <w:sz w:val="40"/>
          <w:szCs w:val="40"/>
        </w:rPr>
        <w:t>Загидуллина Зульфия Рафисевна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 xml:space="preserve">Заместитель </w:t>
      </w:r>
      <w:r w:rsidRPr="00B101CD">
        <w:rPr>
          <w:rFonts w:ascii="Times New Roman" w:hAnsi="Times New Roman" w:cs="Times New Roman"/>
          <w:b/>
          <w:bCs/>
          <w:sz w:val="40"/>
          <w:szCs w:val="40"/>
        </w:rPr>
        <w:t>председателя профкома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 w:rsidRPr="00F27FE4">
        <w:rPr>
          <w:rFonts w:ascii="Times New Roman" w:hAnsi="Times New Roman" w:cs="Times New Roman"/>
          <w:i/>
          <w:iCs/>
          <w:sz w:val="40"/>
          <w:szCs w:val="40"/>
        </w:rPr>
        <w:t>Ахметшина Аделия Ильясовна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Ко</w:t>
      </w:r>
      <w:r w:rsidRPr="00884AF4">
        <w:rPr>
          <w:rFonts w:ascii="Times New Roman" w:hAnsi="Times New Roman" w:cs="Times New Roman"/>
          <w:b/>
          <w:bCs/>
          <w:sz w:val="40"/>
          <w:szCs w:val="40"/>
        </w:rPr>
        <w:t>миссия по культ-массовой работе</w:t>
      </w:r>
    </w:p>
    <w:p w:rsidR="00CF5753" w:rsidRPr="00F27FE4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rFonts w:ascii="Times New Roman" w:hAnsi="Times New Roman" w:cs="Times New Roman"/>
          <w:i/>
          <w:iCs/>
          <w:sz w:val="40"/>
          <w:szCs w:val="40"/>
        </w:rPr>
        <w:t>Константинова Ирина Михайловна</w:t>
      </w:r>
    </w:p>
    <w:p w:rsidR="00CF5753" w:rsidRPr="00F27FE4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Комиссия по спортивно</w:t>
      </w:r>
      <w:r w:rsidRPr="00F27FE4">
        <w:rPr>
          <w:rFonts w:ascii="Times New Roman" w:hAnsi="Times New Roman" w:cs="Times New Roman"/>
          <w:i/>
          <w:iCs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bCs/>
          <w:sz w:val="40"/>
          <w:szCs w:val="40"/>
        </w:rPr>
        <w:t>-оздоровительной работе</w:t>
      </w:r>
    </w:p>
    <w:p w:rsidR="00CF5753" w:rsidRPr="005E2F5F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18"/>
          <w:szCs w:val="18"/>
        </w:rPr>
      </w:pPr>
      <w:r>
        <w:rPr>
          <w:rFonts w:ascii="Times New Roman" w:hAnsi="Times New Roman" w:cs="Times New Roman"/>
          <w:i/>
          <w:iCs/>
          <w:sz w:val="40"/>
          <w:szCs w:val="40"/>
        </w:rPr>
        <w:t>Чванова Юлия Сергеевна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Организационно - массовая комиссия</w:t>
      </w:r>
    </w:p>
    <w:p w:rsidR="00CF5753" w:rsidRPr="00EF6231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rFonts w:ascii="Times New Roman" w:hAnsi="Times New Roman" w:cs="Times New Roman"/>
          <w:i/>
          <w:iCs/>
          <w:sz w:val="40"/>
          <w:szCs w:val="40"/>
        </w:rPr>
        <w:t>Галеева Зиля Ринатовна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Комиссия по информационной работе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 w:rsidRPr="00F27FE4">
        <w:rPr>
          <w:rFonts w:ascii="Times New Roman" w:hAnsi="Times New Roman" w:cs="Times New Roman"/>
          <w:i/>
          <w:iCs/>
          <w:sz w:val="40"/>
          <w:szCs w:val="40"/>
        </w:rPr>
        <w:t>Нурхаметова Илюза Фаридовна</w:t>
      </w:r>
    </w:p>
    <w:p w:rsidR="00CF5753" w:rsidRPr="00F27FE4" w:rsidRDefault="00CF5753" w:rsidP="00884AF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  <w:r w:rsidRPr="00F27FE4">
        <w:rPr>
          <w:rFonts w:ascii="Times New Roman" w:hAnsi="Times New Roman" w:cs="Times New Roman"/>
          <w:b/>
          <w:bCs/>
          <w:i/>
          <w:iCs/>
          <w:sz w:val="44"/>
          <w:szCs w:val="44"/>
        </w:rPr>
        <w:t>Уполномоченный по охране труда</w:t>
      </w:r>
    </w:p>
    <w:p w:rsidR="00CF5753" w:rsidRPr="00FD0FCD" w:rsidRDefault="00CF5753" w:rsidP="00884AF4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rFonts w:ascii="Times New Roman" w:hAnsi="Times New Roman" w:cs="Times New Roman"/>
          <w:i/>
          <w:iCs/>
          <w:sz w:val="40"/>
          <w:szCs w:val="40"/>
        </w:rPr>
        <w:t>Мансурова Елена Владимировна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</w:p>
    <w:p w:rsidR="00CF5753" w:rsidRPr="00F27FE4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  <w:r w:rsidRPr="00F27FE4">
        <w:rPr>
          <w:rFonts w:ascii="Times New Roman" w:hAnsi="Times New Roman" w:cs="Times New Roman"/>
          <w:b/>
          <w:bCs/>
          <w:i/>
          <w:iCs/>
          <w:sz w:val="44"/>
          <w:szCs w:val="44"/>
        </w:rPr>
        <w:t>Состав контрольно-ревизионной комиссии</w:t>
      </w:r>
    </w:p>
    <w:p w:rsidR="00CF5753" w:rsidRPr="00F27FE4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  <w:r w:rsidRPr="00F27FE4">
        <w:rPr>
          <w:rFonts w:ascii="Times New Roman" w:hAnsi="Times New Roman" w:cs="Times New Roman"/>
          <w:b/>
          <w:bCs/>
          <w:i/>
          <w:iCs/>
          <w:sz w:val="44"/>
          <w:szCs w:val="44"/>
        </w:rPr>
        <w:t xml:space="preserve"> МАДОУ «Детский сад № 94 «Лилия»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 w:rsidRPr="000C7FC4">
        <w:rPr>
          <w:rFonts w:ascii="Times New Roman" w:hAnsi="Times New Roman" w:cs="Times New Roman"/>
          <w:i/>
          <w:iCs/>
          <w:sz w:val="40"/>
          <w:szCs w:val="40"/>
        </w:rPr>
        <w:t>Мухаметзянова Алия Марселевна</w:t>
      </w:r>
    </w:p>
    <w:p w:rsidR="00CF5753" w:rsidRPr="00EF6231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>
        <w:rPr>
          <w:rFonts w:ascii="Times New Roman" w:hAnsi="Times New Roman" w:cs="Times New Roman"/>
          <w:i/>
          <w:iCs/>
          <w:sz w:val="40"/>
          <w:szCs w:val="40"/>
        </w:rPr>
        <w:t>Горбунова Алия Фаридовна</w:t>
      </w:r>
    </w:p>
    <w:p w:rsidR="00CF5753" w:rsidRDefault="00CF5753" w:rsidP="00F27FE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Председатель ревизионной комиссии</w:t>
      </w:r>
    </w:p>
    <w:p w:rsidR="00CF5753" w:rsidRDefault="00CF5753" w:rsidP="00EF6231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40"/>
          <w:szCs w:val="40"/>
        </w:rPr>
      </w:pPr>
      <w:r w:rsidRPr="00F27FE4">
        <w:rPr>
          <w:rFonts w:ascii="Times New Roman" w:hAnsi="Times New Roman" w:cs="Times New Roman"/>
          <w:i/>
          <w:iCs/>
          <w:sz w:val="40"/>
          <w:szCs w:val="40"/>
        </w:rPr>
        <w:t xml:space="preserve"> </w:t>
      </w:r>
      <w:r>
        <w:rPr>
          <w:rFonts w:ascii="Times New Roman" w:hAnsi="Times New Roman" w:cs="Times New Roman"/>
          <w:i/>
          <w:iCs/>
          <w:sz w:val="40"/>
          <w:szCs w:val="40"/>
        </w:rPr>
        <w:t>Гараева Гульназ Талгатовна</w:t>
      </w:r>
    </w:p>
    <w:sectPr w:rsidR="00CF5753" w:rsidSect="00730F4F">
      <w:pgSz w:w="16838" w:h="11906" w:orient="landscape"/>
      <w:pgMar w:top="360" w:right="539" w:bottom="360" w:left="53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036B0"/>
    <w:rsid w:val="00007F90"/>
    <w:rsid w:val="00052676"/>
    <w:rsid w:val="000913D9"/>
    <w:rsid w:val="000C7FC4"/>
    <w:rsid w:val="000D6127"/>
    <w:rsid w:val="00114504"/>
    <w:rsid w:val="00171FE2"/>
    <w:rsid w:val="002126D4"/>
    <w:rsid w:val="00217CC2"/>
    <w:rsid w:val="002576EC"/>
    <w:rsid w:val="002A5428"/>
    <w:rsid w:val="00300690"/>
    <w:rsid w:val="00317A06"/>
    <w:rsid w:val="003F6B35"/>
    <w:rsid w:val="004A6250"/>
    <w:rsid w:val="00511D79"/>
    <w:rsid w:val="00554AC0"/>
    <w:rsid w:val="005C5CD3"/>
    <w:rsid w:val="005E2F5F"/>
    <w:rsid w:val="005E2F69"/>
    <w:rsid w:val="006C657A"/>
    <w:rsid w:val="00730F4F"/>
    <w:rsid w:val="007A77EB"/>
    <w:rsid w:val="007C34E2"/>
    <w:rsid w:val="007E51B9"/>
    <w:rsid w:val="00884AF4"/>
    <w:rsid w:val="008E768C"/>
    <w:rsid w:val="009036B0"/>
    <w:rsid w:val="009A19DE"/>
    <w:rsid w:val="00AD31AA"/>
    <w:rsid w:val="00AE431F"/>
    <w:rsid w:val="00B02018"/>
    <w:rsid w:val="00B101CD"/>
    <w:rsid w:val="00B3468F"/>
    <w:rsid w:val="00BE12FD"/>
    <w:rsid w:val="00C10CA0"/>
    <w:rsid w:val="00CB7F20"/>
    <w:rsid w:val="00CC4836"/>
    <w:rsid w:val="00CE76D7"/>
    <w:rsid w:val="00CF161F"/>
    <w:rsid w:val="00CF5753"/>
    <w:rsid w:val="00D453A8"/>
    <w:rsid w:val="00D550A2"/>
    <w:rsid w:val="00D6034E"/>
    <w:rsid w:val="00DC73A0"/>
    <w:rsid w:val="00E11FE1"/>
    <w:rsid w:val="00E45CA3"/>
    <w:rsid w:val="00EB5AF4"/>
    <w:rsid w:val="00EF6231"/>
    <w:rsid w:val="00F04F93"/>
    <w:rsid w:val="00F27FE4"/>
    <w:rsid w:val="00F410F2"/>
    <w:rsid w:val="00FC0AC9"/>
    <w:rsid w:val="00FD0E9C"/>
    <w:rsid w:val="00FD0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3A0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96</TotalTime>
  <Pages>1</Pages>
  <Words>101</Words>
  <Characters>579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Лилия</cp:lastModifiedBy>
  <cp:revision>17</cp:revision>
  <cp:lastPrinted>2024-11-02T11:21:00Z</cp:lastPrinted>
  <dcterms:created xsi:type="dcterms:W3CDTF">2016-08-12T07:10:00Z</dcterms:created>
  <dcterms:modified xsi:type="dcterms:W3CDTF">2024-11-02T11:21:00Z</dcterms:modified>
</cp:coreProperties>
</file>